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4FA" w:rsidRPr="008355BF" w:rsidRDefault="00F244FA" w:rsidP="00E46D07">
      <w:pPr>
        <w:rPr>
          <w:rFonts w:ascii="Verdana" w:hAnsi="Verdana"/>
          <w:sz w:val="20"/>
          <w:szCs w:val="20"/>
        </w:rPr>
      </w:pPr>
    </w:p>
    <w:p w:rsidR="008355BF" w:rsidRDefault="008355BF" w:rsidP="00E46D07">
      <w:pPr>
        <w:rPr>
          <w:rFonts w:ascii="Verdana" w:hAnsi="Verdana"/>
          <w:sz w:val="20"/>
          <w:szCs w:val="20"/>
        </w:rPr>
      </w:pPr>
    </w:p>
    <w:p w:rsidR="005C05B2" w:rsidRDefault="005C05B2" w:rsidP="00E46D07">
      <w:pPr>
        <w:rPr>
          <w:rFonts w:ascii="Verdana" w:hAnsi="Verdana"/>
          <w:sz w:val="20"/>
          <w:szCs w:val="20"/>
        </w:rPr>
      </w:pPr>
    </w:p>
    <w:p w:rsidR="005C05B2" w:rsidRPr="00D93B91" w:rsidRDefault="00CD4601" w:rsidP="005C05B2">
      <w:pPr>
        <w:ind w:left="-567" w:firstLine="567"/>
        <w:rPr>
          <w:rFonts w:ascii="Roboto" w:hAnsi="Roboto" w:cs="Arial"/>
          <w:sz w:val="20"/>
          <w:szCs w:val="20"/>
          <w:lang w:eastAsia="en-US"/>
        </w:rPr>
      </w:pPr>
      <w:r>
        <w:rPr>
          <w:rFonts w:ascii="Roboto" w:hAnsi="Roboto" w:cs="Arial"/>
          <w:sz w:val="20"/>
          <w:szCs w:val="20"/>
          <w:lang w:eastAsia="en-US"/>
        </w:rPr>
        <w:t>Date:</w:t>
      </w:r>
      <w:r>
        <w:rPr>
          <w:rFonts w:ascii="Roboto" w:hAnsi="Roboto" w:cs="Arial"/>
          <w:sz w:val="20"/>
          <w:szCs w:val="20"/>
          <w:lang w:eastAsia="en-US"/>
        </w:rPr>
        <w:tab/>
        <w:t xml:space="preserve"> December</w:t>
      </w:r>
      <w:r w:rsidR="00E66D41" w:rsidRPr="00D93B91">
        <w:rPr>
          <w:rFonts w:ascii="Roboto" w:hAnsi="Roboto" w:cs="Arial"/>
          <w:sz w:val="20"/>
          <w:szCs w:val="20"/>
          <w:lang w:eastAsia="en-US"/>
        </w:rPr>
        <w:t xml:space="preserve"> 202</w:t>
      </w:r>
      <w:r w:rsidR="000608A0">
        <w:rPr>
          <w:rFonts w:ascii="Roboto" w:hAnsi="Roboto" w:cs="Arial"/>
          <w:sz w:val="20"/>
          <w:szCs w:val="20"/>
          <w:lang w:eastAsia="en-US"/>
        </w:rPr>
        <w:t>2</w:t>
      </w:r>
    </w:p>
    <w:p w:rsidR="005C05B2" w:rsidRPr="00D93B91" w:rsidRDefault="005C05B2" w:rsidP="005C05B2">
      <w:pPr>
        <w:ind w:left="-567" w:firstLine="567"/>
        <w:rPr>
          <w:rFonts w:ascii="Roboto" w:hAnsi="Roboto" w:cs="Arial"/>
          <w:sz w:val="20"/>
          <w:szCs w:val="20"/>
          <w:lang w:eastAsia="en-US"/>
        </w:rPr>
      </w:pPr>
    </w:p>
    <w:p w:rsidR="005C05B2" w:rsidRPr="00D93B91" w:rsidRDefault="00CD4601" w:rsidP="005C05B2">
      <w:pPr>
        <w:ind w:left="-567" w:firstLine="567"/>
        <w:rPr>
          <w:rFonts w:ascii="Roboto" w:hAnsi="Roboto" w:cs="Arial"/>
          <w:sz w:val="20"/>
          <w:szCs w:val="20"/>
          <w:lang w:eastAsia="en-US"/>
        </w:rPr>
      </w:pPr>
      <w:r>
        <w:rPr>
          <w:rFonts w:ascii="Roboto" w:hAnsi="Roboto" w:cs="Arial"/>
          <w:sz w:val="20"/>
          <w:szCs w:val="20"/>
          <w:lang w:eastAsia="en-US"/>
        </w:rPr>
        <w:t>To:</w:t>
      </w:r>
      <w:r>
        <w:rPr>
          <w:rFonts w:ascii="Roboto" w:hAnsi="Roboto" w:cs="Arial"/>
          <w:sz w:val="20"/>
          <w:szCs w:val="20"/>
          <w:lang w:eastAsia="en-US"/>
        </w:rPr>
        <w:tab/>
        <w:t xml:space="preserve"> </w:t>
      </w:r>
      <w:r w:rsidR="005C05B2" w:rsidRPr="00D93B91">
        <w:rPr>
          <w:rFonts w:ascii="Roboto" w:hAnsi="Roboto" w:cs="Arial"/>
          <w:sz w:val="20"/>
          <w:szCs w:val="20"/>
          <w:lang w:eastAsia="en-US"/>
        </w:rPr>
        <w:t xml:space="preserve">All Parents/Carers </w:t>
      </w:r>
    </w:p>
    <w:p w:rsidR="005C05B2" w:rsidRPr="00D93B91" w:rsidRDefault="005C05B2" w:rsidP="005C05B2">
      <w:pPr>
        <w:ind w:left="-567" w:firstLine="567"/>
        <w:rPr>
          <w:rFonts w:ascii="Roboto" w:hAnsi="Roboto" w:cs="Arial"/>
          <w:sz w:val="20"/>
          <w:szCs w:val="20"/>
          <w:lang w:eastAsia="en-US"/>
        </w:rPr>
      </w:pPr>
    </w:p>
    <w:p w:rsidR="005C05B2" w:rsidRPr="00D93B91" w:rsidRDefault="00690754" w:rsidP="005C05B2">
      <w:pPr>
        <w:rPr>
          <w:rFonts w:ascii="Roboto" w:hAnsi="Roboto"/>
          <w:sz w:val="20"/>
          <w:szCs w:val="20"/>
        </w:rPr>
      </w:pPr>
      <w:r>
        <w:rPr>
          <w:rFonts w:ascii="Roboto" w:hAnsi="Roboto" w:cs="Arial"/>
          <w:sz w:val="20"/>
          <w:szCs w:val="20"/>
          <w:lang w:eastAsia="en-US"/>
        </w:rPr>
        <w:t>Subject</w:t>
      </w:r>
      <w:r w:rsidR="00CD4601">
        <w:rPr>
          <w:rFonts w:ascii="Roboto" w:hAnsi="Roboto" w:cs="Arial"/>
          <w:sz w:val="20"/>
          <w:szCs w:val="20"/>
          <w:lang w:eastAsia="en-US"/>
        </w:rPr>
        <w:t>:</w:t>
      </w:r>
      <w:r>
        <w:rPr>
          <w:rFonts w:ascii="Roboto" w:hAnsi="Roboto" w:cs="Arial"/>
          <w:sz w:val="20"/>
          <w:szCs w:val="20"/>
          <w:lang w:eastAsia="en-US"/>
        </w:rPr>
        <w:t xml:space="preserve"> </w:t>
      </w:r>
      <w:r w:rsidR="005C05B2" w:rsidRPr="00D93B91">
        <w:rPr>
          <w:rFonts w:ascii="Roboto" w:hAnsi="Roboto" w:cs="Arial"/>
          <w:sz w:val="20"/>
          <w:szCs w:val="20"/>
          <w:lang w:eastAsia="en-US"/>
        </w:rPr>
        <w:t>Election of Two Parent Governors</w:t>
      </w:r>
    </w:p>
    <w:p w:rsidR="005C05B2" w:rsidRPr="00D93B91" w:rsidRDefault="005C05B2" w:rsidP="00E46D07">
      <w:pPr>
        <w:rPr>
          <w:rFonts w:ascii="Roboto" w:hAnsi="Roboto"/>
          <w:sz w:val="20"/>
          <w:szCs w:val="20"/>
        </w:rPr>
      </w:pPr>
    </w:p>
    <w:p w:rsidR="005C05B2" w:rsidRPr="00D93B91" w:rsidRDefault="005C05B2" w:rsidP="00E46D07">
      <w:pPr>
        <w:rPr>
          <w:rFonts w:ascii="Roboto" w:hAnsi="Roboto"/>
          <w:sz w:val="20"/>
          <w:szCs w:val="20"/>
        </w:rPr>
      </w:pPr>
    </w:p>
    <w:p w:rsidR="005C05B2" w:rsidRPr="00D93B91" w:rsidRDefault="005C05B2" w:rsidP="00E46D07">
      <w:pPr>
        <w:rPr>
          <w:rFonts w:ascii="Roboto" w:hAnsi="Roboto"/>
          <w:sz w:val="20"/>
          <w:szCs w:val="20"/>
        </w:rPr>
      </w:pPr>
    </w:p>
    <w:p w:rsidR="005C05B2" w:rsidRPr="00D93B91" w:rsidRDefault="005C05B2" w:rsidP="00E46D07">
      <w:pPr>
        <w:rPr>
          <w:rFonts w:ascii="Roboto" w:hAnsi="Roboto"/>
          <w:sz w:val="20"/>
          <w:szCs w:val="20"/>
        </w:rPr>
      </w:pPr>
    </w:p>
    <w:p w:rsidR="00021872" w:rsidRDefault="005C05B2" w:rsidP="005C05B2">
      <w:pPr>
        <w:jc w:val="both"/>
        <w:rPr>
          <w:rFonts w:ascii="Roboto" w:hAnsi="Roboto"/>
          <w:sz w:val="20"/>
          <w:szCs w:val="20"/>
        </w:rPr>
      </w:pPr>
      <w:r w:rsidRPr="00D736AC">
        <w:rPr>
          <w:rFonts w:ascii="Roboto" w:hAnsi="Roboto" w:cs="Arial"/>
          <w:sz w:val="20"/>
          <w:szCs w:val="20"/>
          <w:lang w:eastAsia="en-US"/>
        </w:rPr>
        <w:t xml:space="preserve">We have received </w:t>
      </w:r>
      <w:r w:rsidR="00D736AC">
        <w:rPr>
          <w:rFonts w:ascii="Roboto" w:hAnsi="Roboto" w:cs="Arial"/>
          <w:b/>
          <w:sz w:val="20"/>
          <w:szCs w:val="20"/>
          <w:lang w:eastAsia="en-US"/>
        </w:rPr>
        <w:t>4</w:t>
      </w:r>
      <w:r w:rsidR="00E66D41" w:rsidRPr="00D736AC">
        <w:rPr>
          <w:rFonts w:ascii="Roboto" w:hAnsi="Roboto" w:cs="Arial"/>
          <w:sz w:val="20"/>
          <w:szCs w:val="20"/>
          <w:lang w:eastAsia="en-US"/>
        </w:rPr>
        <w:t xml:space="preserve"> </w:t>
      </w:r>
      <w:r w:rsidRPr="00D736AC">
        <w:rPr>
          <w:rFonts w:ascii="Roboto" w:hAnsi="Roboto" w:cs="Arial"/>
          <w:sz w:val="20"/>
          <w:szCs w:val="20"/>
          <w:lang w:eastAsia="en-US"/>
        </w:rPr>
        <w:t>nominations for the two Parent Governor vacancies.  We are grateful for the interest that parent</w:t>
      </w:r>
      <w:r w:rsidR="00CD4601" w:rsidRPr="00D736AC">
        <w:rPr>
          <w:rFonts w:ascii="Roboto" w:hAnsi="Roboto" w:cs="Arial"/>
          <w:sz w:val="20"/>
          <w:szCs w:val="20"/>
          <w:lang w:eastAsia="en-US"/>
        </w:rPr>
        <w:t>s have shown.  Parents/Carers are</w:t>
      </w:r>
      <w:r w:rsidRPr="00D736AC">
        <w:rPr>
          <w:rFonts w:ascii="Roboto" w:hAnsi="Roboto" w:cs="Arial"/>
          <w:sz w:val="20"/>
          <w:szCs w:val="20"/>
          <w:lang w:eastAsia="en-US"/>
        </w:rPr>
        <w:t xml:space="preserve"> entitled to vote for </w:t>
      </w:r>
      <w:r w:rsidRPr="00D736AC">
        <w:rPr>
          <w:rFonts w:ascii="Roboto" w:hAnsi="Roboto" w:cs="Arial"/>
          <w:b/>
          <w:sz w:val="20"/>
          <w:szCs w:val="20"/>
          <w:lang w:eastAsia="en-US"/>
        </w:rPr>
        <w:t>two</w:t>
      </w:r>
      <w:r w:rsidR="00CD4601" w:rsidRPr="00D736AC">
        <w:rPr>
          <w:rFonts w:ascii="Roboto" w:hAnsi="Roboto" w:cs="Arial"/>
          <w:sz w:val="20"/>
          <w:szCs w:val="20"/>
          <w:lang w:eastAsia="en-US"/>
        </w:rPr>
        <w:t xml:space="preserve"> candidates of their</w:t>
      </w:r>
      <w:r w:rsidRPr="00D736AC">
        <w:rPr>
          <w:rFonts w:ascii="Roboto" w:hAnsi="Roboto" w:cs="Arial"/>
          <w:sz w:val="20"/>
          <w:szCs w:val="20"/>
          <w:lang w:eastAsia="en-US"/>
        </w:rPr>
        <w:t xml:space="preserve"> choice.  Please mark the appropriate boxes with a </w:t>
      </w:r>
      <w:r w:rsidRPr="00D736AC">
        <w:rPr>
          <w:rFonts w:ascii="Roboto" w:hAnsi="Roboto" w:cs="Arial"/>
          <w:b/>
          <w:sz w:val="20"/>
          <w:szCs w:val="20"/>
          <w:lang w:eastAsia="en-US"/>
        </w:rPr>
        <w:t>cross</w:t>
      </w:r>
      <w:r w:rsidRPr="00D736AC">
        <w:rPr>
          <w:rFonts w:ascii="Roboto" w:hAnsi="Roboto" w:cs="Arial"/>
          <w:sz w:val="20"/>
          <w:szCs w:val="20"/>
          <w:lang w:eastAsia="en-US"/>
        </w:rPr>
        <w:t xml:space="preserve"> and return the completed ballot paper (one per parent) by e mail to the following e mail address</w:t>
      </w:r>
      <w:r w:rsidR="00120015">
        <w:rPr>
          <w:rFonts w:ascii="Roboto" w:hAnsi="Roboto"/>
          <w:sz w:val="20"/>
          <w:szCs w:val="20"/>
        </w:rPr>
        <w:t xml:space="preserve">: </w:t>
      </w:r>
      <w:hyperlink r:id="rId7" w:history="1">
        <w:r w:rsidR="00120015" w:rsidRPr="00B5074D">
          <w:rPr>
            <w:rStyle w:val="Hyperlink"/>
            <w:rFonts w:ascii="Roboto" w:hAnsi="Roboto"/>
            <w:sz w:val="20"/>
            <w:szCs w:val="20"/>
          </w:rPr>
          <w:t>l.pennington@bhasvic.ac.uk</w:t>
        </w:r>
      </w:hyperlink>
    </w:p>
    <w:p w:rsidR="00120015" w:rsidRDefault="00120015" w:rsidP="005C05B2">
      <w:pPr>
        <w:jc w:val="both"/>
        <w:rPr>
          <w:rFonts w:ascii="Roboto" w:hAnsi="Roboto"/>
          <w:sz w:val="20"/>
          <w:szCs w:val="20"/>
        </w:rPr>
      </w:pPr>
    </w:p>
    <w:p w:rsidR="005C05B2" w:rsidRPr="00120015" w:rsidRDefault="00120015" w:rsidP="005C05B2">
      <w:pPr>
        <w:jc w:val="both"/>
        <w:rPr>
          <w:rFonts w:ascii="Roboto" w:hAnsi="Roboto"/>
          <w:sz w:val="20"/>
          <w:szCs w:val="20"/>
        </w:rPr>
      </w:pPr>
      <w:r>
        <w:rPr>
          <w:rFonts w:ascii="Roboto" w:hAnsi="Roboto" w:cs="Arial"/>
          <w:sz w:val="20"/>
          <w:szCs w:val="20"/>
          <w:lang w:eastAsia="en-US"/>
        </w:rPr>
        <w:t xml:space="preserve">Please </w:t>
      </w:r>
      <w:r w:rsidR="005C05B2" w:rsidRPr="00D736AC">
        <w:rPr>
          <w:rFonts w:ascii="Roboto" w:hAnsi="Roboto" w:cs="Arial"/>
          <w:sz w:val="20"/>
          <w:szCs w:val="20"/>
          <w:lang w:eastAsia="en-US"/>
        </w:rPr>
        <w:t xml:space="preserve">be assured that e mailed ballot papers will only be seen by the Clerk to the Corporation and from that point onwards will be kept confidential.   </w:t>
      </w:r>
    </w:p>
    <w:p w:rsidR="005C05B2" w:rsidRPr="00D736AC" w:rsidRDefault="005C05B2" w:rsidP="005C05B2">
      <w:pPr>
        <w:jc w:val="both"/>
        <w:rPr>
          <w:rFonts w:ascii="Roboto" w:hAnsi="Roboto" w:cs="Arial"/>
          <w:sz w:val="20"/>
          <w:szCs w:val="20"/>
          <w:lang w:eastAsia="en-US"/>
        </w:rPr>
      </w:pPr>
    </w:p>
    <w:p w:rsidR="005C05B2" w:rsidRPr="00D736AC" w:rsidRDefault="005C05B2" w:rsidP="005C05B2">
      <w:pPr>
        <w:jc w:val="both"/>
        <w:rPr>
          <w:rFonts w:ascii="Roboto" w:hAnsi="Roboto" w:cs="Arial"/>
          <w:color w:val="FF0000"/>
          <w:sz w:val="20"/>
          <w:szCs w:val="20"/>
          <w:lang w:eastAsia="en-US"/>
        </w:rPr>
      </w:pPr>
      <w:r w:rsidRPr="00D736AC">
        <w:rPr>
          <w:rFonts w:ascii="Roboto" w:hAnsi="Roboto" w:cs="Arial"/>
          <w:sz w:val="20"/>
          <w:szCs w:val="20"/>
          <w:lang w:eastAsia="en-US"/>
        </w:rPr>
        <w:t xml:space="preserve">All votes should be received by:  </w:t>
      </w:r>
      <w:r w:rsidR="00C17993" w:rsidRPr="00D736AC">
        <w:rPr>
          <w:rFonts w:ascii="Roboto" w:hAnsi="Roboto" w:cs="Arial"/>
          <w:b/>
          <w:bCs/>
          <w:sz w:val="20"/>
          <w:szCs w:val="20"/>
          <w:u w:val="single"/>
          <w:lang w:eastAsia="en-US"/>
        </w:rPr>
        <w:t xml:space="preserve">MIDDAY </w:t>
      </w:r>
      <w:r w:rsidR="00690754">
        <w:rPr>
          <w:rFonts w:ascii="Roboto" w:hAnsi="Roboto" w:cs="Arial"/>
          <w:b/>
          <w:bCs/>
          <w:sz w:val="20"/>
          <w:szCs w:val="20"/>
          <w:u w:val="single"/>
          <w:lang w:eastAsia="en-US"/>
        </w:rPr>
        <w:t xml:space="preserve">ON </w:t>
      </w:r>
      <w:r w:rsidR="00D448EC">
        <w:rPr>
          <w:rFonts w:ascii="Roboto" w:hAnsi="Roboto" w:cs="Arial"/>
          <w:b/>
          <w:bCs/>
          <w:sz w:val="20"/>
          <w:szCs w:val="20"/>
          <w:u w:val="single"/>
          <w:lang w:eastAsia="en-US"/>
        </w:rPr>
        <w:t>WEDNES</w:t>
      </w:r>
      <w:bookmarkStart w:id="0" w:name="_GoBack"/>
      <w:bookmarkEnd w:id="0"/>
      <w:r w:rsidR="00690754">
        <w:rPr>
          <w:rFonts w:ascii="Roboto" w:hAnsi="Roboto" w:cs="Arial"/>
          <w:b/>
          <w:bCs/>
          <w:sz w:val="20"/>
          <w:szCs w:val="20"/>
          <w:u w:val="single"/>
          <w:lang w:eastAsia="en-US"/>
        </w:rPr>
        <w:t>DAY 1</w:t>
      </w:r>
      <w:r w:rsidR="00D448EC">
        <w:rPr>
          <w:rFonts w:ascii="Roboto" w:hAnsi="Roboto" w:cs="Arial"/>
          <w:b/>
          <w:bCs/>
          <w:sz w:val="20"/>
          <w:szCs w:val="20"/>
          <w:u w:val="single"/>
          <w:lang w:eastAsia="en-US"/>
        </w:rPr>
        <w:t>1</w:t>
      </w:r>
      <w:r w:rsidR="00690754" w:rsidRPr="00690754">
        <w:rPr>
          <w:rFonts w:ascii="Roboto" w:hAnsi="Roboto" w:cs="Arial"/>
          <w:b/>
          <w:bCs/>
          <w:sz w:val="20"/>
          <w:szCs w:val="20"/>
          <w:u w:val="single"/>
          <w:vertAlign w:val="superscript"/>
          <w:lang w:eastAsia="en-US"/>
        </w:rPr>
        <w:t>TH</w:t>
      </w:r>
      <w:r w:rsidR="00690754">
        <w:rPr>
          <w:rFonts w:ascii="Roboto" w:hAnsi="Roboto" w:cs="Arial"/>
          <w:b/>
          <w:bCs/>
          <w:sz w:val="20"/>
          <w:szCs w:val="20"/>
          <w:u w:val="single"/>
          <w:lang w:eastAsia="en-US"/>
        </w:rPr>
        <w:t xml:space="preserve"> JANUARY</w:t>
      </w:r>
      <w:r w:rsidR="00A70B1E" w:rsidRPr="00D736AC">
        <w:rPr>
          <w:rFonts w:ascii="Roboto" w:hAnsi="Roboto" w:cs="Arial"/>
          <w:b/>
          <w:bCs/>
          <w:sz w:val="20"/>
          <w:szCs w:val="20"/>
          <w:u w:val="single"/>
          <w:lang w:eastAsia="en-US"/>
        </w:rPr>
        <w:t xml:space="preserve"> 202</w:t>
      </w:r>
      <w:r w:rsidR="00690754">
        <w:rPr>
          <w:rFonts w:ascii="Roboto" w:hAnsi="Roboto" w:cs="Arial"/>
          <w:b/>
          <w:bCs/>
          <w:sz w:val="20"/>
          <w:szCs w:val="20"/>
          <w:u w:val="single"/>
          <w:lang w:eastAsia="en-US"/>
        </w:rPr>
        <w:t>3</w:t>
      </w:r>
    </w:p>
    <w:p w:rsidR="005C05B2" w:rsidRPr="00D736AC" w:rsidRDefault="005C05B2" w:rsidP="005C05B2">
      <w:pPr>
        <w:jc w:val="both"/>
        <w:rPr>
          <w:rFonts w:ascii="Roboto" w:hAnsi="Roboto" w:cs="Arial"/>
          <w:b/>
          <w:bCs/>
          <w:sz w:val="20"/>
          <w:szCs w:val="20"/>
          <w:lang w:eastAsia="en-US"/>
        </w:rPr>
      </w:pPr>
    </w:p>
    <w:p w:rsidR="005C05B2" w:rsidRPr="00D736AC" w:rsidRDefault="005C05B2" w:rsidP="005C05B2">
      <w:pPr>
        <w:jc w:val="both"/>
        <w:rPr>
          <w:rFonts w:ascii="Roboto" w:hAnsi="Roboto" w:cs="Arial"/>
          <w:sz w:val="20"/>
          <w:szCs w:val="20"/>
          <w:lang w:eastAsia="en-US"/>
        </w:rPr>
      </w:pPr>
      <w:r w:rsidRPr="00D736AC">
        <w:rPr>
          <w:rFonts w:ascii="Roboto" w:hAnsi="Roboto" w:cs="Arial"/>
          <w:sz w:val="20"/>
          <w:szCs w:val="20"/>
          <w:lang w:eastAsia="en-US"/>
        </w:rPr>
        <w:t>A brief statement from each of the candidates is attached.</w:t>
      </w:r>
    </w:p>
    <w:p w:rsidR="008355BF" w:rsidRPr="00D93B91" w:rsidRDefault="008355BF" w:rsidP="008355BF">
      <w:pPr>
        <w:jc w:val="both"/>
        <w:rPr>
          <w:rFonts w:ascii="Roboto" w:hAnsi="Roboto" w:cs="Arial"/>
          <w:sz w:val="20"/>
          <w:szCs w:val="20"/>
          <w:lang w:eastAsia="en-US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000" w:firstRow="0" w:lastRow="0" w:firstColumn="0" w:lastColumn="0" w:noHBand="0" w:noVBand="0"/>
      </w:tblPr>
      <w:tblGrid>
        <w:gridCol w:w="7107"/>
        <w:gridCol w:w="2506"/>
      </w:tblGrid>
      <w:tr w:rsidR="008355BF" w:rsidRPr="00D93B91" w:rsidTr="009979CC">
        <w:tc>
          <w:tcPr>
            <w:tcW w:w="7107" w:type="dxa"/>
          </w:tcPr>
          <w:p w:rsidR="008355BF" w:rsidRPr="00D93B91" w:rsidRDefault="008355BF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  <w:p w:rsidR="00676F28" w:rsidRPr="00D93B91" w:rsidRDefault="009979CC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  <w:t xml:space="preserve">Katy </w:t>
            </w:r>
            <w:proofErr w:type="spellStart"/>
            <w: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  <w:t>Hiles</w:t>
            </w:r>
            <w:proofErr w:type="spellEnd"/>
          </w:p>
          <w:p w:rsidR="008355BF" w:rsidRPr="00D93B91" w:rsidRDefault="008355BF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  <w:p w:rsidR="008355BF" w:rsidRPr="00D93B91" w:rsidRDefault="008355BF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06" w:type="dxa"/>
          </w:tcPr>
          <w:p w:rsidR="008355BF" w:rsidRPr="00D93B91" w:rsidRDefault="008355BF" w:rsidP="008355BF">
            <w:pPr>
              <w:jc w:val="both"/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8355BF" w:rsidRPr="00D93B91" w:rsidTr="009979CC">
        <w:tc>
          <w:tcPr>
            <w:tcW w:w="7107" w:type="dxa"/>
          </w:tcPr>
          <w:p w:rsidR="00637B00" w:rsidRPr="00D93B91" w:rsidRDefault="00637B00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  <w:p w:rsidR="008355BF" w:rsidRPr="00D93B91" w:rsidRDefault="009979CC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  <w:t>Alison Mansell</w:t>
            </w:r>
          </w:p>
          <w:p w:rsidR="008355BF" w:rsidRPr="00D93B91" w:rsidRDefault="008355BF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  <w:p w:rsidR="008355BF" w:rsidRPr="00D93B91" w:rsidRDefault="008355BF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06" w:type="dxa"/>
          </w:tcPr>
          <w:p w:rsidR="008355BF" w:rsidRPr="00D93B91" w:rsidRDefault="008355BF" w:rsidP="008355BF">
            <w:pPr>
              <w:jc w:val="both"/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0608A0" w:rsidRPr="00D93B91" w:rsidTr="009979CC">
        <w:tc>
          <w:tcPr>
            <w:tcW w:w="7107" w:type="dxa"/>
          </w:tcPr>
          <w:p w:rsidR="009979CC" w:rsidRDefault="009979CC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  <w:p w:rsidR="000608A0" w:rsidRDefault="009979CC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  <w:t>Daniel Osorio</w:t>
            </w:r>
          </w:p>
          <w:p w:rsidR="009979CC" w:rsidRDefault="009979CC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  <w:p w:rsidR="009979CC" w:rsidRPr="00D93B91" w:rsidRDefault="009979CC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06" w:type="dxa"/>
          </w:tcPr>
          <w:p w:rsidR="000608A0" w:rsidRPr="00D93B91" w:rsidRDefault="000608A0" w:rsidP="008355BF">
            <w:pPr>
              <w:jc w:val="both"/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0608A0" w:rsidRPr="00D93B91" w:rsidTr="009979CC">
        <w:tc>
          <w:tcPr>
            <w:tcW w:w="7107" w:type="dxa"/>
          </w:tcPr>
          <w:p w:rsidR="009979CC" w:rsidRDefault="009979CC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  <w:p w:rsidR="000608A0" w:rsidRDefault="009979CC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  <w:t>Vivek Sharma</w:t>
            </w:r>
          </w:p>
          <w:p w:rsidR="009979CC" w:rsidRDefault="009979CC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  <w:p w:rsidR="009979CC" w:rsidRPr="00D93B91" w:rsidRDefault="009979CC" w:rsidP="008355BF">
            <w:pPr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06" w:type="dxa"/>
          </w:tcPr>
          <w:p w:rsidR="000608A0" w:rsidRPr="00D93B91" w:rsidRDefault="000608A0" w:rsidP="008355BF">
            <w:pPr>
              <w:jc w:val="both"/>
              <w:rPr>
                <w:rFonts w:ascii="Roboto" w:hAnsi="Roboto" w:cs="Arial"/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:rsidR="008355BF" w:rsidRPr="00D93B91" w:rsidRDefault="008355BF" w:rsidP="008355BF">
      <w:pPr>
        <w:rPr>
          <w:rFonts w:ascii="Roboto" w:hAnsi="Roboto" w:cs="Arial"/>
          <w:sz w:val="20"/>
          <w:szCs w:val="20"/>
          <w:lang w:eastAsia="en-US"/>
        </w:rPr>
      </w:pPr>
    </w:p>
    <w:p w:rsidR="008355BF" w:rsidRPr="00D93B91" w:rsidRDefault="008355BF" w:rsidP="008355BF">
      <w:pPr>
        <w:rPr>
          <w:rFonts w:ascii="Roboto" w:hAnsi="Roboto" w:cs="Arial"/>
          <w:sz w:val="20"/>
          <w:szCs w:val="20"/>
          <w:lang w:eastAsia="en-US"/>
        </w:rPr>
      </w:pPr>
    </w:p>
    <w:p w:rsidR="008355BF" w:rsidRPr="00D93B91" w:rsidRDefault="008355BF" w:rsidP="008355BF">
      <w:pPr>
        <w:rPr>
          <w:rFonts w:ascii="Roboto" w:hAnsi="Roboto" w:cs="Arial"/>
          <w:sz w:val="20"/>
          <w:szCs w:val="20"/>
          <w:lang w:eastAsia="en-US"/>
        </w:rPr>
      </w:pPr>
    </w:p>
    <w:p w:rsidR="008355BF" w:rsidRPr="00D93B91" w:rsidRDefault="008355BF" w:rsidP="00D736AC">
      <w:pPr>
        <w:ind w:left="-709"/>
        <w:rPr>
          <w:rFonts w:ascii="Roboto" w:hAnsi="Roboto" w:cs="Arial"/>
          <w:sz w:val="20"/>
          <w:szCs w:val="20"/>
          <w:lang w:eastAsia="en-US"/>
        </w:rPr>
      </w:pPr>
      <w:r w:rsidRPr="00D93B91">
        <w:rPr>
          <w:rFonts w:ascii="Roboto" w:hAnsi="Roboto" w:cs="Arial"/>
          <w:noProof/>
          <w:sz w:val="20"/>
          <w:szCs w:val="20"/>
        </w:rPr>
        <w:drawing>
          <wp:inline distT="0" distB="0" distL="0" distR="0" wp14:anchorId="57B22C22" wp14:editId="6953F502">
            <wp:extent cx="2849880" cy="7620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BF" w:rsidRPr="00D93B91" w:rsidRDefault="008355BF" w:rsidP="008355BF">
      <w:pPr>
        <w:rPr>
          <w:rFonts w:ascii="Roboto" w:hAnsi="Roboto" w:cs="Arial"/>
          <w:sz w:val="20"/>
          <w:szCs w:val="20"/>
          <w:lang w:eastAsia="en-US"/>
        </w:rPr>
      </w:pPr>
      <w:r w:rsidRPr="00D93B91">
        <w:rPr>
          <w:rFonts w:ascii="Roboto" w:hAnsi="Roboto" w:cs="Arial"/>
          <w:sz w:val="20"/>
          <w:szCs w:val="20"/>
          <w:lang w:eastAsia="en-US"/>
        </w:rPr>
        <w:t>Louise Pennington</w:t>
      </w:r>
    </w:p>
    <w:p w:rsidR="008355BF" w:rsidRPr="00D93B91" w:rsidRDefault="000608A0" w:rsidP="008355BF">
      <w:pPr>
        <w:rPr>
          <w:rFonts w:ascii="Roboto" w:hAnsi="Roboto" w:cs="Arial"/>
          <w:sz w:val="20"/>
          <w:szCs w:val="20"/>
          <w:lang w:eastAsia="en-US"/>
        </w:rPr>
      </w:pPr>
      <w:r>
        <w:rPr>
          <w:rFonts w:ascii="Roboto" w:hAnsi="Roboto" w:cs="Arial"/>
          <w:sz w:val="20"/>
          <w:szCs w:val="20"/>
          <w:lang w:eastAsia="en-US"/>
        </w:rPr>
        <w:t xml:space="preserve">Governance Director and </w:t>
      </w:r>
      <w:r w:rsidR="008355BF" w:rsidRPr="00D93B91">
        <w:rPr>
          <w:rFonts w:ascii="Roboto" w:hAnsi="Roboto" w:cs="Arial"/>
          <w:sz w:val="20"/>
          <w:szCs w:val="20"/>
          <w:lang w:eastAsia="en-US"/>
        </w:rPr>
        <w:t>Clerk to the Corporation</w:t>
      </w:r>
    </w:p>
    <w:p w:rsidR="008355BF" w:rsidRPr="00D93B91" w:rsidRDefault="008355BF" w:rsidP="00E46D07">
      <w:pPr>
        <w:rPr>
          <w:rFonts w:ascii="Roboto" w:hAnsi="Roboto"/>
          <w:sz w:val="20"/>
          <w:szCs w:val="20"/>
        </w:rPr>
      </w:pPr>
    </w:p>
    <w:p w:rsidR="00637B00" w:rsidRDefault="00637B00" w:rsidP="00E46D07">
      <w:pPr>
        <w:rPr>
          <w:rFonts w:ascii="Roboto" w:hAnsi="Roboto"/>
          <w:sz w:val="20"/>
          <w:szCs w:val="20"/>
        </w:rPr>
      </w:pPr>
    </w:p>
    <w:p w:rsidR="004B4C1F" w:rsidRPr="00D93B91" w:rsidRDefault="004B4C1F" w:rsidP="00E46D07">
      <w:pPr>
        <w:rPr>
          <w:rFonts w:ascii="Roboto" w:hAnsi="Roboto"/>
          <w:sz w:val="20"/>
          <w:szCs w:val="20"/>
        </w:rPr>
      </w:pPr>
    </w:p>
    <w:p w:rsidR="00637B00" w:rsidRPr="00D736AC" w:rsidRDefault="00637B00" w:rsidP="00D736AC">
      <w:pPr>
        <w:rPr>
          <w:rFonts w:ascii="Roboto" w:hAnsi="Roboto"/>
          <w:sz w:val="20"/>
          <w:szCs w:val="20"/>
        </w:rPr>
      </w:pPr>
      <w:r w:rsidRPr="00D93B91">
        <w:rPr>
          <w:rFonts w:ascii="Roboto" w:hAnsi="Roboto" w:cs="Arial"/>
          <w:b/>
          <w:color w:val="000000"/>
          <w:sz w:val="20"/>
          <w:szCs w:val="20"/>
        </w:rPr>
        <w:t>STATEMENT</w:t>
      </w:r>
      <w:r w:rsidR="00E66D41" w:rsidRPr="00D93B91">
        <w:rPr>
          <w:rFonts w:ascii="Roboto" w:hAnsi="Roboto" w:cs="Arial"/>
          <w:b/>
          <w:color w:val="000000"/>
          <w:sz w:val="20"/>
          <w:szCs w:val="20"/>
        </w:rPr>
        <w:t>S FROM THE CANDIDATES (100 WORDS)</w:t>
      </w:r>
    </w:p>
    <w:p w:rsidR="00637B00" w:rsidRPr="00D93B91" w:rsidRDefault="00637B00" w:rsidP="00637B00">
      <w:pPr>
        <w:shd w:val="clear" w:color="auto" w:fill="FFFFFF"/>
        <w:rPr>
          <w:rFonts w:ascii="Roboto" w:hAnsi="Roboto" w:cs="Arial"/>
          <w:color w:val="00000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637B00" w:rsidRPr="00D93B91" w:rsidTr="00D93B91">
        <w:tc>
          <w:tcPr>
            <w:tcW w:w="9781" w:type="dxa"/>
          </w:tcPr>
          <w:p w:rsidR="00637B00" w:rsidRPr="00D93B91" w:rsidRDefault="00637B00" w:rsidP="00A904BE">
            <w:pPr>
              <w:rPr>
                <w:rFonts w:ascii="Roboto" w:hAnsi="Roboto"/>
                <w:sz w:val="20"/>
                <w:szCs w:val="20"/>
              </w:rPr>
            </w:pPr>
          </w:p>
        </w:tc>
      </w:tr>
      <w:tr w:rsidR="00637B00" w:rsidRPr="00D93B91" w:rsidTr="00D93B91">
        <w:tc>
          <w:tcPr>
            <w:tcW w:w="9781" w:type="dxa"/>
          </w:tcPr>
          <w:p w:rsidR="00637B00" w:rsidRPr="00D736AC" w:rsidRDefault="00D736AC" w:rsidP="00A904BE">
            <w:pPr>
              <w:rPr>
                <w:rFonts w:ascii="Roboto" w:hAnsi="Roboto"/>
                <w:color w:val="000000"/>
                <w:sz w:val="20"/>
                <w:szCs w:val="20"/>
              </w:rPr>
            </w:pPr>
            <w:r w:rsidRPr="00D736AC">
              <w:rPr>
                <w:rFonts w:ascii="Roboto" w:hAnsi="Roboto"/>
                <w:b/>
                <w:sz w:val="20"/>
                <w:szCs w:val="20"/>
              </w:rPr>
              <w:t xml:space="preserve">KATY HILES: </w:t>
            </w:r>
            <w:r w:rsidRPr="00D736AC">
              <w:rPr>
                <w:rFonts w:ascii="Roboto" w:hAnsi="Roboto"/>
                <w:color w:val="000000"/>
                <w:sz w:val="20"/>
                <w:szCs w:val="20"/>
              </w:rPr>
              <w:t xml:space="preserve">I have over 20 years’ experience working in UK Higher Education at the universities of Brighton, Sussex and </w:t>
            </w:r>
            <w:proofErr w:type="spellStart"/>
            <w:r w:rsidRPr="00D736AC">
              <w:rPr>
                <w:rFonts w:ascii="Roboto" w:hAnsi="Roboto"/>
                <w:color w:val="000000"/>
                <w:sz w:val="20"/>
                <w:szCs w:val="20"/>
              </w:rPr>
              <w:t>Solent</w:t>
            </w:r>
            <w:proofErr w:type="spellEnd"/>
            <w:r w:rsidRPr="00D736AC">
              <w:rPr>
                <w:rFonts w:ascii="Roboto" w:hAnsi="Roboto"/>
                <w:color w:val="000000"/>
                <w:sz w:val="20"/>
                <w:szCs w:val="20"/>
              </w:rPr>
              <w:t xml:space="preserve">, plus previous governor responsibilities in a local school, where I successfully led on safeguarding through OFSTED inspection. With a clear understanding of routes from FE to HE, the policy and regulatory environments, good local knowledge, and as an advocate for widening access and participation in education, I am ideally suited to this role. My current day job is Head of Marketing and Communications at </w:t>
            </w:r>
            <w:proofErr w:type="spellStart"/>
            <w:r w:rsidRPr="00D736AC">
              <w:rPr>
                <w:rFonts w:ascii="Roboto" w:hAnsi="Roboto"/>
                <w:color w:val="000000"/>
                <w:sz w:val="20"/>
                <w:szCs w:val="20"/>
              </w:rPr>
              <w:t>Solent</w:t>
            </w:r>
            <w:proofErr w:type="spellEnd"/>
            <w:r w:rsidRPr="00D736AC">
              <w:rPr>
                <w:rFonts w:ascii="Roboto" w:hAnsi="Roboto"/>
                <w:color w:val="000000"/>
                <w:sz w:val="20"/>
                <w:szCs w:val="20"/>
              </w:rPr>
              <w:t xml:space="preserve"> University: I would bring education sector specific marketing and communications and leadership skills to the board.</w:t>
            </w:r>
          </w:p>
          <w:p w:rsidR="00D736AC" w:rsidRPr="00D736AC" w:rsidRDefault="00D736AC" w:rsidP="00D736AC">
            <w:pPr>
              <w:pStyle w:val="NormalWeb"/>
              <w:rPr>
                <w:rFonts w:ascii="Roboto" w:hAnsi="Roboto"/>
                <w:color w:val="000000"/>
                <w:sz w:val="20"/>
                <w:szCs w:val="20"/>
              </w:rPr>
            </w:pPr>
            <w:r w:rsidRPr="00D736AC">
              <w:rPr>
                <w:rFonts w:ascii="Roboto" w:hAnsi="Roboto"/>
                <w:b/>
                <w:sz w:val="20"/>
                <w:szCs w:val="20"/>
              </w:rPr>
              <w:t xml:space="preserve">ALISON MANSELL:  </w:t>
            </w:r>
            <w:r w:rsidRPr="00D736AC">
              <w:rPr>
                <w:rFonts w:ascii="Roboto" w:hAnsi="Roboto"/>
                <w:color w:val="000000"/>
                <w:sz w:val="20"/>
                <w:szCs w:val="20"/>
              </w:rPr>
              <w:t>I have over 35 years’ experience in the UK fashion industry.</w:t>
            </w:r>
            <w:r>
              <w:rPr>
                <w:rFonts w:ascii="Roboto" w:hAnsi="Roboto"/>
                <w:color w:val="000000"/>
                <w:sz w:val="20"/>
                <w:szCs w:val="20"/>
              </w:rPr>
              <w:t xml:space="preserve"> </w:t>
            </w:r>
            <w:r w:rsidRPr="00D736AC">
              <w:rPr>
                <w:rFonts w:ascii="Roboto" w:hAnsi="Roboto"/>
                <w:color w:val="000000"/>
                <w:sz w:val="20"/>
                <w:szCs w:val="20"/>
              </w:rPr>
              <w:t>From 2005 to 2020 I was the Design Director/Co-owner of a large clothing manufacturer which employed over 50 people. The company designed and sold occasion wear to the UK High Street with an emphasis on sustainability. I have mentored individuals from all backgrounds, and I am sensitive to issues surrounding diversity and inclusion. My daughter Phoebe started attending BHASVIC in September 2022. I want to give something back to the community and would like to join the governing body of a school that has an excellent reputation.</w:t>
            </w:r>
          </w:p>
          <w:p w:rsidR="00D736AC" w:rsidRPr="00D736AC" w:rsidRDefault="00D736AC" w:rsidP="00A904BE">
            <w:pPr>
              <w:rPr>
                <w:rFonts w:ascii="Roboto" w:hAnsi="Roboto"/>
                <w:b/>
                <w:sz w:val="20"/>
                <w:szCs w:val="20"/>
              </w:rPr>
            </w:pPr>
            <w:r w:rsidRPr="00D736AC">
              <w:rPr>
                <w:rFonts w:ascii="Roboto" w:hAnsi="Roboto"/>
                <w:b/>
                <w:sz w:val="20"/>
                <w:szCs w:val="20"/>
              </w:rPr>
              <w:t xml:space="preserve">DANIEL OSORIO: </w:t>
            </w:r>
            <w:r w:rsidRPr="00D736AC">
              <w:rPr>
                <w:rFonts w:ascii="Roboto" w:hAnsi="Roboto"/>
                <w:color w:val="000000"/>
                <w:sz w:val="20"/>
                <w:szCs w:val="20"/>
              </w:rPr>
              <w:t xml:space="preserve">I am happy to be considered as a Parent Governor for BHASVIC. My two sons have done well at the college, the younger one is in Year 13. I have a longstanding commitment to social inclusivity and excellence in education. As a Professor in the School of Life Sciences at Sussex University, I have had senior roles since 2009, including as Director of Education in the School, and am currently a Head of Department. This background provides experience of leadership, human resources, budgets and administration. It would be an </w:t>
            </w:r>
            <w:proofErr w:type="spellStart"/>
            <w:r w:rsidRPr="00D736AC">
              <w:rPr>
                <w:rFonts w:ascii="Roboto" w:hAnsi="Roboto"/>
                <w:color w:val="000000"/>
                <w:sz w:val="20"/>
                <w:szCs w:val="20"/>
              </w:rPr>
              <w:t>honour</w:t>
            </w:r>
            <w:proofErr w:type="spellEnd"/>
            <w:r w:rsidRPr="00D736AC">
              <w:rPr>
                <w:rFonts w:ascii="Roboto" w:hAnsi="Roboto"/>
                <w:color w:val="000000"/>
                <w:sz w:val="20"/>
                <w:szCs w:val="20"/>
              </w:rPr>
              <w:t xml:space="preserve"> to serve as a Governor</w:t>
            </w:r>
            <w:r w:rsidR="004B4C1F">
              <w:rPr>
                <w:rFonts w:ascii="Roboto" w:hAnsi="Roboto"/>
                <w:color w:val="000000"/>
                <w:sz w:val="20"/>
                <w:szCs w:val="20"/>
              </w:rPr>
              <w:t>.</w:t>
            </w:r>
          </w:p>
          <w:p w:rsidR="00D736AC" w:rsidRPr="00D736AC" w:rsidRDefault="00D736AC" w:rsidP="00A904BE">
            <w:pPr>
              <w:rPr>
                <w:rFonts w:ascii="Roboto" w:hAnsi="Roboto"/>
                <w:b/>
                <w:sz w:val="20"/>
                <w:szCs w:val="20"/>
              </w:rPr>
            </w:pPr>
          </w:p>
          <w:p w:rsidR="00D736AC" w:rsidRPr="00D736AC" w:rsidRDefault="00D736AC" w:rsidP="00A904BE">
            <w:pPr>
              <w:rPr>
                <w:rFonts w:ascii="Roboto" w:hAnsi="Roboto"/>
                <w:sz w:val="20"/>
                <w:szCs w:val="20"/>
              </w:rPr>
            </w:pPr>
            <w:r w:rsidRPr="00D736AC">
              <w:rPr>
                <w:rFonts w:ascii="Roboto" w:hAnsi="Roboto"/>
                <w:b/>
                <w:sz w:val="20"/>
                <w:szCs w:val="20"/>
              </w:rPr>
              <w:t xml:space="preserve">VIVEK SHARMA: </w:t>
            </w:r>
            <w:r w:rsidRPr="00D736AC">
              <w:rPr>
                <w:rFonts w:ascii="Roboto" w:hAnsi="Roboto"/>
                <w:sz w:val="20"/>
                <w:szCs w:val="20"/>
              </w:rPr>
              <w:t>I am an engineer, chartered accountant and investment adviser.  I am director of business covering the circular economy, metaverse and financial services.  I am a Trustee/Treasurer of the Keble Association (alumni organization of Keble College Oxford), raising and managing money from alumni and providing grants to students.  I was trustee of a parent group that submitted a business plan to try to save St. Aubyn’s School (Rottingdean).  I informally advise friends’ children on university course selection and career choices.  I would hope to be able to offer time, experience, expertise and a passion for education in supporting BHASVIC.</w:t>
            </w:r>
          </w:p>
        </w:tc>
      </w:tr>
    </w:tbl>
    <w:p w:rsidR="00D93B91" w:rsidRDefault="00D93B91" w:rsidP="00D93B91">
      <w:pPr>
        <w:spacing w:line="360" w:lineRule="auto"/>
        <w:jc w:val="both"/>
        <w:rPr>
          <w:lang w:val="en-US"/>
        </w:rPr>
      </w:pPr>
    </w:p>
    <w:p w:rsidR="00914A54" w:rsidRDefault="00914A54" w:rsidP="00E46D07">
      <w:pPr>
        <w:rPr>
          <w:rFonts w:ascii="Verdana" w:hAnsi="Verdana"/>
          <w:sz w:val="20"/>
          <w:szCs w:val="20"/>
        </w:rPr>
      </w:pPr>
    </w:p>
    <w:p w:rsidR="00D736AC" w:rsidRPr="00637B00" w:rsidRDefault="00D736AC" w:rsidP="00E46D07">
      <w:pPr>
        <w:rPr>
          <w:rFonts w:ascii="Verdana" w:hAnsi="Verdana"/>
          <w:sz w:val="20"/>
          <w:szCs w:val="20"/>
        </w:rPr>
      </w:pPr>
    </w:p>
    <w:sectPr w:rsidR="00D736AC" w:rsidRPr="00637B00" w:rsidSect="00914A54">
      <w:headerReference w:type="default" r:id="rId9"/>
      <w:footerReference w:type="default" r:id="rId10"/>
      <w:pgSz w:w="11906" w:h="16838" w:code="9"/>
      <w:pgMar w:top="1134" w:right="991" w:bottom="1134" w:left="1134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37F8" w:rsidRDefault="00CD37F8">
      <w:r>
        <w:separator/>
      </w:r>
    </w:p>
  </w:endnote>
  <w:endnote w:type="continuationSeparator" w:id="0">
    <w:p w:rsidR="00CD37F8" w:rsidRDefault="00CD3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A54" w:rsidRDefault="00914A54" w:rsidP="00914A54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0D9643" wp14:editId="174A4509">
              <wp:simplePos x="0" y="0"/>
              <wp:positionH relativeFrom="column">
                <wp:posOffset>899160</wp:posOffset>
              </wp:positionH>
              <wp:positionV relativeFrom="paragraph">
                <wp:posOffset>-234950</wp:posOffset>
              </wp:positionV>
              <wp:extent cx="4410075" cy="234950"/>
              <wp:effectExtent l="0" t="0" r="9525" b="0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0075" cy="234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A54" w:rsidRPr="00453B24" w:rsidRDefault="00914A54" w:rsidP="00914A54">
                          <w:pPr>
                            <w:jc w:val="center"/>
                            <w:rPr>
                              <w:rFonts w:ascii="Verdana" w:hAnsi="Verdana"/>
                              <w:sz w:val="22"/>
                            </w:rPr>
                          </w:pPr>
                          <w:r w:rsidRPr="00453B24"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  <w:t>Please inform us if you require this letter in an alternative format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0D964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left:0;text-align:left;margin-left:70.8pt;margin-top:-18.5pt;width:347.25pt;height: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0IxhQIAABc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" stroked="f">
              <v:textbox>
                <w:txbxContent>
                  <w:p w:rsidR="00914A54" w:rsidRPr="00453B24" w:rsidRDefault="00914A54" w:rsidP="00914A54">
                    <w:pPr>
                      <w:jc w:val="center"/>
                      <w:rPr>
                        <w:rFonts w:ascii="Verdana" w:hAnsi="Verdana"/>
                        <w:sz w:val="22"/>
                      </w:rPr>
                    </w:pPr>
                    <w:r w:rsidRPr="00453B24">
                      <w:rPr>
                        <w:rFonts w:ascii="Verdana" w:hAnsi="Verdana" w:cs="Arial"/>
                        <w:sz w:val="20"/>
                        <w:szCs w:val="22"/>
                      </w:rPr>
                      <w:t>Please inform us if you require this letter in an alternative format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2"/>
        <w:szCs w:val="22"/>
      </w:rPr>
      <w:drawing>
        <wp:inline distT="0" distB="0" distL="0" distR="0" wp14:anchorId="174722B1" wp14:editId="1F0AB186">
          <wp:extent cx="633730" cy="514350"/>
          <wp:effectExtent l="0" t="0" r="0" b="0"/>
          <wp:docPr id="7" name="Picture 7" descr="Colour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olour 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2"/>
        <w:szCs w:val="22"/>
      </w:rPr>
      <w:t xml:space="preserve">           </w:t>
    </w:r>
    <w:r>
      <w:rPr>
        <w:rFonts w:ascii="Arial" w:hAnsi="Arial" w:cs="Arial"/>
        <w:noProof/>
        <w:sz w:val="22"/>
        <w:szCs w:val="22"/>
      </w:rPr>
      <w:drawing>
        <wp:inline distT="0" distB="0" distL="0" distR="0" wp14:anchorId="7849379F" wp14:editId="2BE7B5B7">
          <wp:extent cx="584497" cy="609600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flag eco award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056" cy="6174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2"/>
        <w:szCs w:val="22"/>
      </w:rPr>
      <w:t xml:space="preserve">           </w:t>
    </w:r>
    <w:r>
      <w:rPr>
        <w:rFonts w:ascii="Arial" w:hAnsi="Arial" w:cs="Arial"/>
        <w:noProof/>
        <w:sz w:val="22"/>
        <w:szCs w:val="22"/>
      </w:rPr>
      <w:drawing>
        <wp:inline distT="0" distB="0" distL="0" distR="0" wp14:anchorId="7332F6FB" wp14:editId="053A02A8">
          <wp:extent cx="666750" cy="552450"/>
          <wp:effectExtent l="0" t="0" r="0" b="0"/>
          <wp:docPr id="9" name="Picture 9" descr="Positive about disabil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ositive about disabilit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2"/>
        <w:szCs w:val="22"/>
      </w:rPr>
      <w:t xml:space="preserve">            </w:t>
    </w:r>
    <w:r>
      <w:rPr>
        <w:rFonts w:ascii="Arial" w:hAnsi="Arial" w:cs="Arial"/>
        <w:noProof/>
        <w:sz w:val="22"/>
        <w:szCs w:val="22"/>
      </w:rPr>
      <w:drawing>
        <wp:inline distT="0" distB="0" distL="0" distR="0" wp14:anchorId="1D84AA18" wp14:editId="057E2401">
          <wp:extent cx="695325" cy="580596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standing Colour College Sma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846" cy="581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F7482" w:rsidRPr="00BB74EE" w:rsidRDefault="005F7482" w:rsidP="00BB74EE">
    <w:pPr>
      <w:tabs>
        <w:tab w:val="left" w:pos="1620"/>
        <w:tab w:val="right" w:pos="9638"/>
      </w:tabs>
      <w:jc w:val="center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37F8" w:rsidRDefault="00CD37F8">
      <w:r>
        <w:separator/>
      </w:r>
    </w:p>
  </w:footnote>
  <w:footnote w:type="continuationSeparator" w:id="0">
    <w:p w:rsidR="00CD37F8" w:rsidRDefault="00CD3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482" w:rsidRDefault="00914A54" w:rsidP="00914A54">
    <w:pPr>
      <w:pStyle w:val="Header"/>
      <w:ind w:left="-284" w:right="-61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B18AA7" wp14:editId="5A210FB1">
              <wp:simplePos x="0" y="0"/>
              <wp:positionH relativeFrom="column">
                <wp:posOffset>3375660</wp:posOffset>
              </wp:positionH>
              <wp:positionV relativeFrom="paragraph">
                <wp:posOffset>264160</wp:posOffset>
              </wp:positionV>
              <wp:extent cx="2800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8003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C88358" id="Straight Connecto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5.8pt,20.8pt" to="486.3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" strokecolor="black [3040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163F036" wp14:editId="32032B93">
              <wp:simplePos x="0" y="0"/>
              <wp:positionH relativeFrom="column">
                <wp:posOffset>2927985</wp:posOffset>
              </wp:positionH>
              <wp:positionV relativeFrom="paragraph">
                <wp:posOffset>35560</wp:posOffset>
              </wp:positionV>
              <wp:extent cx="3352800" cy="114300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7482" w:rsidRPr="001101BF" w:rsidRDefault="005F7482" w:rsidP="00F244FA">
                          <w:pPr>
                            <w:jc w:val="right"/>
                            <w:rPr>
                              <w:rFonts w:ascii="Verdana" w:hAnsi="Verdana" w:cs="Arial"/>
                              <w:sz w:val="6"/>
                              <w:szCs w:val="22"/>
                            </w:rPr>
                          </w:pPr>
                          <w:r w:rsidRPr="007F75B8"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  <w:t>Brighton Hove &amp; Sussex Sixth Form College</w:t>
                          </w:r>
                          <w:r w:rsidR="001101BF"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  <w:br/>
                          </w:r>
                        </w:p>
                        <w:p w:rsidR="005F7482" w:rsidRPr="007F75B8" w:rsidRDefault="005F7482" w:rsidP="00F244FA">
                          <w:pPr>
                            <w:jc w:val="right"/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</w:pPr>
                          <w:r w:rsidRPr="007F75B8"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  <w:t>205 Dyke Road, Hove, BN3 6EG</w:t>
                          </w:r>
                          <w:r w:rsidRPr="007F75B8"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  <w:br/>
                            <w:t xml:space="preserve">Principal: </w:t>
                          </w:r>
                          <w:r w:rsidR="008E43EA"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  <w:t>William Baldwin</w:t>
                          </w:r>
                        </w:p>
                        <w:p w:rsidR="005F7482" w:rsidRPr="007F75B8" w:rsidRDefault="005F7482" w:rsidP="00F244FA">
                          <w:pPr>
                            <w:jc w:val="right"/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</w:pPr>
                          <w:r w:rsidRPr="007F75B8"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  <w:t>Tel: 01273 552200 Fax: 01273 563139</w:t>
                          </w:r>
                        </w:p>
                        <w:p w:rsidR="005F7482" w:rsidRPr="007F75B8" w:rsidRDefault="009C7A19" w:rsidP="00F244FA">
                          <w:pPr>
                            <w:jc w:val="right"/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  <w:t xml:space="preserve"> </w:t>
                          </w:r>
                          <w:r w:rsidR="00DE4535" w:rsidRPr="007F75B8"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  <w:t>E</w:t>
                          </w:r>
                          <w:r w:rsidR="008825BC"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  <w:t>m</w:t>
                          </w:r>
                          <w:r w:rsidR="005F7482" w:rsidRPr="007F75B8"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  <w:t>ail:</w:t>
                          </w:r>
                          <w:r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  <w:t xml:space="preserve"> </w:t>
                          </w:r>
                          <w:hyperlink r:id="rId1" w:history="1">
                            <w:r w:rsidRPr="00C428C8">
                              <w:rPr>
                                <w:rStyle w:val="Hyperlink"/>
                                <w:rFonts w:ascii="Verdana" w:hAnsi="Verdana" w:cs="Arial"/>
                                <w:color w:val="auto"/>
                                <w:sz w:val="20"/>
                                <w:szCs w:val="22"/>
                                <w:u w:val="none"/>
                              </w:rPr>
                              <w:t>info@bhasvic.ac.uk</w:t>
                            </w:r>
                          </w:hyperlink>
                          <w:r>
                            <w:rPr>
                              <w:rFonts w:ascii="Verdana" w:hAnsi="Verdana" w:cs="Arial"/>
                              <w:sz w:val="20"/>
                              <w:szCs w:val="22"/>
                            </w:rPr>
                            <w:t xml:space="preserve"> www.bhasvic.ac.uk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3F03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30.55pt;margin-top:2.8pt;width:264pt;height:9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" stroked="f" strokeweight="0">
              <v:textbox>
                <w:txbxContent>
                  <w:p w:rsidR="005F7482" w:rsidRPr="001101BF" w:rsidRDefault="005F7482" w:rsidP="00F244FA">
                    <w:pPr>
                      <w:jc w:val="right"/>
                      <w:rPr>
                        <w:rFonts w:ascii="Verdana" w:hAnsi="Verdana" w:cs="Arial"/>
                        <w:sz w:val="6"/>
                        <w:szCs w:val="22"/>
                      </w:rPr>
                    </w:pPr>
                    <w:r w:rsidRPr="007F75B8">
                      <w:rPr>
                        <w:rFonts w:ascii="Verdana" w:hAnsi="Verdana" w:cs="Arial"/>
                        <w:sz w:val="20"/>
                        <w:szCs w:val="22"/>
                      </w:rPr>
                      <w:t>Brighton Hove &amp; Sussex Sixth Form College</w:t>
                    </w:r>
                    <w:r w:rsidR="001101BF">
                      <w:rPr>
                        <w:rFonts w:ascii="Verdana" w:hAnsi="Verdana" w:cs="Arial"/>
                        <w:sz w:val="20"/>
                        <w:szCs w:val="22"/>
                      </w:rPr>
                      <w:br/>
                    </w:r>
                  </w:p>
                  <w:p w:rsidR="005F7482" w:rsidRPr="007F75B8" w:rsidRDefault="005F7482" w:rsidP="00F244FA">
                    <w:pPr>
                      <w:jc w:val="right"/>
                      <w:rPr>
                        <w:rFonts w:ascii="Verdana" w:hAnsi="Verdana" w:cs="Arial"/>
                        <w:sz w:val="20"/>
                        <w:szCs w:val="22"/>
                      </w:rPr>
                    </w:pPr>
                    <w:r w:rsidRPr="007F75B8">
                      <w:rPr>
                        <w:rFonts w:ascii="Verdana" w:hAnsi="Verdana" w:cs="Arial"/>
                        <w:sz w:val="20"/>
                        <w:szCs w:val="22"/>
                      </w:rPr>
                      <w:t>205 Dyke Road, Hove, BN3 6EG</w:t>
                    </w:r>
                    <w:r w:rsidRPr="007F75B8">
                      <w:rPr>
                        <w:rFonts w:ascii="Verdana" w:hAnsi="Verdana" w:cs="Arial"/>
                        <w:sz w:val="20"/>
                        <w:szCs w:val="22"/>
                      </w:rPr>
                      <w:br/>
                      <w:t xml:space="preserve">Principal: </w:t>
                    </w:r>
                    <w:r w:rsidR="008E43EA">
                      <w:rPr>
                        <w:rFonts w:ascii="Verdana" w:hAnsi="Verdana" w:cs="Arial"/>
                        <w:sz w:val="20"/>
                        <w:szCs w:val="22"/>
                      </w:rPr>
                      <w:t>William Baldwin</w:t>
                    </w:r>
                  </w:p>
                  <w:p w:rsidR="005F7482" w:rsidRPr="007F75B8" w:rsidRDefault="005F7482" w:rsidP="00F244FA">
                    <w:pPr>
                      <w:jc w:val="right"/>
                      <w:rPr>
                        <w:rFonts w:ascii="Verdana" w:hAnsi="Verdana" w:cs="Arial"/>
                        <w:sz w:val="20"/>
                        <w:szCs w:val="22"/>
                      </w:rPr>
                    </w:pPr>
                    <w:r w:rsidRPr="007F75B8">
                      <w:rPr>
                        <w:rFonts w:ascii="Verdana" w:hAnsi="Verdana" w:cs="Arial"/>
                        <w:sz w:val="20"/>
                        <w:szCs w:val="22"/>
                      </w:rPr>
                      <w:t>Tel: 01273 552200 Fax: 01273 563139</w:t>
                    </w:r>
                  </w:p>
                  <w:p w:rsidR="005F7482" w:rsidRPr="007F75B8" w:rsidRDefault="009C7A19" w:rsidP="00F244FA">
                    <w:pPr>
                      <w:jc w:val="right"/>
                      <w:rPr>
                        <w:rFonts w:ascii="Verdana" w:hAnsi="Verdana" w:cs="Arial"/>
                        <w:sz w:val="20"/>
                        <w:szCs w:val="22"/>
                      </w:rPr>
                    </w:pPr>
                    <w:r>
                      <w:rPr>
                        <w:rFonts w:ascii="Verdana" w:hAnsi="Verdana" w:cs="Arial"/>
                        <w:sz w:val="20"/>
                        <w:szCs w:val="22"/>
                      </w:rPr>
                      <w:t xml:space="preserve"> </w:t>
                    </w:r>
                    <w:r w:rsidR="00DE4535" w:rsidRPr="007F75B8">
                      <w:rPr>
                        <w:rFonts w:ascii="Verdana" w:hAnsi="Verdana" w:cs="Arial"/>
                        <w:sz w:val="20"/>
                        <w:szCs w:val="22"/>
                      </w:rPr>
                      <w:t>E</w:t>
                    </w:r>
                    <w:r w:rsidR="008825BC">
                      <w:rPr>
                        <w:rFonts w:ascii="Verdana" w:hAnsi="Verdana" w:cs="Arial"/>
                        <w:sz w:val="20"/>
                        <w:szCs w:val="22"/>
                      </w:rPr>
                      <w:t>m</w:t>
                    </w:r>
                    <w:r w:rsidR="005F7482" w:rsidRPr="007F75B8">
                      <w:rPr>
                        <w:rFonts w:ascii="Verdana" w:hAnsi="Verdana" w:cs="Arial"/>
                        <w:sz w:val="20"/>
                        <w:szCs w:val="22"/>
                      </w:rPr>
                      <w:t>ail:</w:t>
                    </w:r>
                    <w:r>
                      <w:rPr>
                        <w:rFonts w:ascii="Verdana" w:hAnsi="Verdana" w:cs="Arial"/>
                        <w:sz w:val="20"/>
                        <w:szCs w:val="22"/>
                      </w:rPr>
                      <w:t xml:space="preserve"> </w:t>
                    </w:r>
                    <w:hyperlink r:id="rId2" w:history="1">
                      <w:r w:rsidRPr="00C428C8">
                        <w:rPr>
                          <w:rStyle w:val="Hyperlink"/>
                          <w:rFonts w:ascii="Verdana" w:hAnsi="Verdana" w:cs="Arial"/>
                          <w:color w:val="auto"/>
                          <w:sz w:val="20"/>
                          <w:szCs w:val="22"/>
                          <w:u w:val="none"/>
                        </w:rPr>
                        <w:t>info@bhasvic.ac.uk</w:t>
                      </w:r>
                    </w:hyperlink>
                    <w:r>
                      <w:rPr>
                        <w:rFonts w:ascii="Verdana" w:hAnsi="Verdana" w:cs="Arial"/>
                        <w:sz w:val="20"/>
                        <w:szCs w:val="22"/>
                      </w:rPr>
                      <w:t xml:space="preserve"> www.bhasvic.ac.uk</w:t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  <w:r w:rsidR="003B4F0D">
      <w:rPr>
        <w:noProof/>
      </w:rPr>
      <w:drawing>
        <wp:inline distT="0" distB="0" distL="0" distR="0" wp14:anchorId="3EAB65B8" wp14:editId="506A09FA">
          <wp:extent cx="2958352" cy="71099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n wh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164" cy="716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F7482" w:rsidRPr="0002023D" w:rsidRDefault="00914A54" w:rsidP="002B0888">
    <w:pPr>
      <w:pStyle w:val="Header"/>
      <w:ind w:left="-567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 xml:space="preserve">       </w:t>
    </w:r>
    <w:r w:rsidR="006A19B3" w:rsidRPr="0002023D">
      <w:rPr>
        <w:rFonts w:ascii="Arial" w:hAnsi="Arial" w:cs="Arial"/>
        <w:sz w:val="28"/>
        <w:szCs w:val="28"/>
      </w:rPr>
      <w:t>Changing Lives Through L</w:t>
    </w:r>
    <w:r w:rsidR="005F7482" w:rsidRPr="0002023D">
      <w:rPr>
        <w:rFonts w:ascii="Arial" w:hAnsi="Arial" w:cs="Arial"/>
        <w:sz w:val="28"/>
        <w:szCs w:val="28"/>
      </w:rPr>
      <w:t>earning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72F35"/>
    <w:multiLevelType w:val="hybridMultilevel"/>
    <w:tmpl w:val="62142920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5BF"/>
    <w:rsid w:val="0002023D"/>
    <w:rsid w:val="00021872"/>
    <w:rsid w:val="00041322"/>
    <w:rsid w:val="000608A0"/>
    <w:rsid w:val="0007741E"/>
    <w:rsid w:val="00084B50"/>
    <w:rsid w:val="000A09B7"/>
    <w:rsid w:val="00102361"/>
    <w:rsid w:val="001101BF"/>
    <w:rsid w:val="00120015"/>
    <w:rsid w:val="00132630"/>
    <w:rsid w:val="0018307E"/>
    <w:rsid w:val="002761A7"/>
    <w:rsid w:val="00281B52"/>
    <w:rsid w:val="002A1D4F"/>
    <w:rsid w:val="002B0888"/>
    <w:rsid w:val="002D45EF"/>
    <w:rsid w:val="002D48AA"/>
    <w:rsid w:val="00327D9F"/>
    <w:rsid w:val="00327E20"/>
    <w:rsid w:val="00347772"/>
    <w:rsid w:val="00384BAE"/>
    <w:rsid w:val="003A2CE6"/>
    <w:rsid w:val="003B4F0D"/>
    <w:rsid w:val="00402673"/>
    <w:rsid w:val="00402E96"/>
    <w:rsid w:val="0040662F"/>
    <w:rsid w:val="004352E8"/>
    <w:rsid w:val="00453B24"/>
    <w:rsid w:val="0047524A"/>
    <w:rsid w:val="004A3617"/>
    <w:rsid w:val="004B4C1F"/>
    <w:rsid w:val="00571601"/>
    <w:rsid w:val="00573848"/>
    <w:rsid w:val="005C05B2"/>
    <w:rsid w:val="005E329D"/>
    <w:rsid w:val="005F7482"/>
    <w:rsid w:val="00600D7E"/>
    <w:rsid w:val="00604B18"/>
    <w:rsid w:val="00626A9C"/>
    <w:rsid w:val="0062703A"/>
    <w:rsid w:val="00637B00"/>
    <w:rsid w:val="00655EAE"/>
    <w:rsid w:val="00676F28"/>
    <w:rsid w:val="00680E44"/>
    <w:rsid w:val="00687E73"/>
    <w:rsid w:val="00690754"/>
    <w:rsid w:val="00696C1B"/>
    <w:rsid w:val="006A19B3"/>
    <w:rsid w:val="006C55BC"/>
    <w:rsid w:val="006F4EB0"/>
    <w:rsid w:val="00710052"/>
    <w:rsid w:val="0071449B"/>
    <w:rsid w:val="00726BF5"/>
    <w:rsid w:val="007829E3"/>
    <w:rsid w:val="007857ED"/>
    <w:rsid w:val="0079498D"/>
    <w:rsid w:val="007E7268"/>
    <w:rsid w:val="007F75B8"/>
    <w:rsid w:val="0081496D"/>
    <w:rsid w:val="00823726"/>
    <w:rsid w:val="008355BF"/>
    <w:rsid w:val="00846B6A"/>
    <w:rsid w:val="008819E2"/>
    <w:rsid w:val="008825BC"/>
    <w:rsid w:val="008E43EA"/>
    <w:rsid w:val="009136C5"/>
    <w:rsid w:val="00914A54"/>
    <w:rsid w:val="009979CC"/>
    <w:rsid w:val="009B31CB"/>
    <w:rsid w:val="009C7A19"/>
    <w:rsid w:val="009F76C6"/>
    <w:rsid w:val="009F7F49"/>
    <w:rsid w:val="00A70B1E"/>
    <w:rsid w:val="00B146DD"/>
    <w:rsid w:val="00B37A19"/>
    <w:rsid w:val="00B764CF"/>
    <w:rsid w:val="00BB74EE"/>
    <w:rsid w:val="00C17993"/>
    <w:rsid w:val="00C428C8"/>
    <w:rsid w:val="00C47BAE"/>
    <w:rsid w:val="00C61325"/>
    <w:rsid w:val="00C6358E"/>
    <w:rsid w:val="00C64529"/>
    <w:rsid w:val="00C92186"/>
    <w:rsid w:val="00CD37F8"/>
    <w:rsid w:val="00CD4601"/>
    <w:rsid w:val="00D03A26"/>
    <w:rsid w:val="00D448EC"/>
    <w:rsid w:val="00D643A4"/>
    <w:rsid w:val="00D736AC"/>
    <w:rsid w:val="00D801DA"/>
    <w:rsid w:val="00D93B91"/>
    <w:rsid w:val="00DA38AC"/>
    <w:rsid w:val="00DA6AAA"/>
    <w:rsid w:val="00DB6E3F"/>
    <w:rsid w:val="00DE3277"/>
    <w:rsid w:val="00DE4535"/>
    <w:rsid w:val="00E02C20"/>
    <w:rsid w:val="00E122B9"/>
    <w:rsid w:val="00E21023"/>
    <w:rsid w:val="00E21FBF"/>
    <w:rsid w:val="00E33869"/>
    <w:rsid w:val="00E446BB"/>
    <w:rsid w:val="00E46D07"/>
    <w:rsid w:val="00E52D36"/>
    <w:rsid w:val="00E66D41"/>
    <w:rsid w:val="00E8277E"/>
    <w:rsid w:val="00F101DE"/>
    <w:rsid w:val="00F244FA"/>
    <w:rsid w:val="00F47CC1"/>
    <w:rsid w:val="00FC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DAB7E9"/>
  <w15:docId w15:val="{214D4D0E-0650-4F7E-8975-019AC32F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426E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46D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426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5426E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BC5E4E"/>
    <w:rPr>
      <w:color w:val="0000FF"/>
      <w:u w:val="single"/>
    </w:rPr>
  </w:style>
  <w:style w:type="character" w:styleId="FollowedHyperlink">
    <w:name w:val="FollowedHyperlink"/>
    <w:basedOn w:val="DefaultParagraphFont"/>
    <w:rsid w:val="005F7482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8149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1496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46D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14A54"/>
    <w:rPr>
      <w:sz w:val="24"/>
      <w:szCs w:val="24"/>
    </w:rPr>
  </w:style>
  <w:style w:type="table" w:styleId="TableGrid">
    <w:name w:val="Table Grid"/>
    <w:basedOn w:val="TableNormal"/>
    <w:uiPriority w:val="59"/>
    <w:rsid w:val="00637B00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736AC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120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l.pennington@bhasvic.ac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mailto:info@bhasvic.ac.uk" TargetMode="External"/><Relationship Id="rId1" Type="http://schemas.openxmlformats.org/officeDocument/2006/relationships/hyperlink" Target="mailto:info@bhasvic.ac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TEMPLATES\BHASVIC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</TotalTime>
  <Pages>2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¬¬</vt:lpstr>
    </vt:vector>
  </TitlesOfParts>
  <Company>BHASVIC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creator>d.murray</dc:creator>
  <cp:lastModifiedBy>Louise Pennington</cp:lastModifiedBy>
  <cp:revision>2</cp:revision>
  <cp:lastPrinted>2022-11-29T11:20:00Z</cp:lastPrinted>
  <dcterms:created xsi:type="dcterms:W3CDTF">2022-12-15T09:03:00Z</dcterms:created>
  <dcterms:modified xsi:type="dcterms:W3CDTF">2022-12-15T09:03:00Z</dcterms:modified>
</cp:coreProperties>
</file>